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ECA3" w14:textId="77777777" w:rsidR="00980B48" w:rsidRDefault="00980B48" w:rsidP="00D02D60">
      <w:pPr>
        <w:jc w:val="center"/>
        <w:rPr>
          <w:rFonts w:ascii="Montserrat" w:hAnsi="Montserrat"/>
          <w:b/>
          <w:bCs/>
          <w:color w:val="171717" w:themeColor="background2" w:themeShade="1A"/>
          <w:sz w:val="40"/>
          <w:szCs w:val="40"/>
          <w:lang w:val="nl-BE"/>
        </w:rPr>
      </w:pPr>
    </w:p>
    <w:p w14:paraId="2F3622AA" w14:textId="77777777" w:rsidR="005537F4" w:rsidRDefault="005537F4" w:rsidP="005537F4">
      <w:pPr>
        <w:jc w:val="center"/>
        <w:rPr>
          <w:b/>
          <w:bCs/>
          <w:sz w:val="28"/>
          <w:szCs w:val="28"/>
          <w:u w:val="single"/>
        </w:rPr>
      </w:pPr>
    </w:p>
    <w:p w14:paraId="0EA37C44" w14:textId="77777777" w:rsidR="005537F4" w:rsidRDefault="005537F4" w:rsidP="005537F4">
      <w:pPr>
        <w:jc w:val="center"/>
        <w:rPr>
          <w:b/>
          <w:bCs/>
          <w:sz w:val="28"/>
          <w:szCs w:val="28"/>
          <w:u w:val="single"/>
        </w:rPr>
      </w:pPr>
    </w:p>
    <w:p w14:paraId="1CFE9A76" w14:textId="4ADCAB46" w:rsidR="005537F4" w:rsidRPr="008C0D0D" w:rsidRDefault="005537F4" w:rsidP="005537F4">
      <w:pPr>
        <w:jc w:val="center"/>
        <w:rPr>
          <w:b/>
          <w:bCs/>
          <w:sz w:val="28"/>
          <w:szCs w:val="28"/>
          <w:u w:val="single"/>
        </w:rPr>
      </w:pPr>
      <w:r w:rsidRPr="008C0D0D">
        <w:rPr>
          <w:b/>
          <w:bCs/>
          <w:sz w:val="28"/>
          <w:szCs w:val="28"/>
          <w:u w:val="single"/>
        </w:rPr>
        <w:t>GEGEVENS NIEUWE JOBSTUDENT</w:t>
      </w:r>
    </w:p>
    <w:p w14:paraId="6E78649A" w14:textId="77777777" w:rsidR="005537F4" w:rsidRDefault="005537F4" w:rsidP="005537F4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96"/>
      </w:tblGrid>
      <w:tr w:rsidR="005537F4" w14:paraId="70A67D30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1BB84994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NAAM:</w:t>
            </w:r>
          </w:p>
        </w:tc>
        <w:tc>
          <w:tcPr>
            <w:tcW w:w="4896" w:type="dxa"/>
            <w:shd w:val="clear" w:color="auto" w:fill="auto"/>
          </w:tcPr>
          <w:p w14:paraId="07EB8052" w14:textId="77777777" w:rsidR="005537F4" w:rsidRDefault="005537F4" w:rsidP="00E83F6B">
            <w:r>
              <w:br/>
              <w:t>………………………………………………….</w:t>
            </w:r>
          </w:p>
        </w:tc>
      </w:tr>
      <w:tr w:rsidR="005537F4" w14:paraId="070D5D9A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3E1D8B81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ADRES:</w:t>
            </w:r>
          </w:p>
        </w:tc>
        <w:tc>
          <w:tcPr>
            <w:tcW w:w="4896" w:type="dxa"/>
            <w:shd w:val="clear" w:color="auto" w:fill="auto"/>
          </w:tcPr>
          <w:p w14:paraId="0E7DB174" w14:textId="77777777" w:rsidR="005537F4" w:rsidRDefault="005537F4" w:rsidP="00E83F6B">
            <w:r>
              <w:br/>
              <w:t>…………………………………………………..</w:t>
            </w:r>
            <w:r>
              <w:br/>
              <w:t>…………………………………………………..</w:t>
            </w:r>
          </w:p>
        </w:tc>
      </w:tr>
      <w:tr w:rsidR="005537F4" w14:paraId="41BC9B1A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26CC81BD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TELEFOONNUMMER:</w:t>
            </w:r>
          </w:p>
        </w:tc>
        <w:tc>
          <w:tcPr>
            <w:tcW w:w="4896" w:type="dxa"/>
            <w:shd w:val="clear" w:color="auto" w:fill="auto"/>
          </w:tcPr>
          <w:p w14:paraId="0E99EA42" w14:textId="77777777" w:rsidR="005537F4" w:rsidRDefault="005537F4" w:rsidP="00E83F6B">
            <w:r>
              <w:br/>
              <w:t>…………………………………</w:t>
            </w:r>
          </w:p>
        </w:tc>
      </w:tr>
      <w:tr w:rsidR="005537F4" w14:paraId="29E9BF67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7B9705F7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E-MAILADRES:</w:t>
            </w:r>
          </w:p>
        </w:tc>
        <w:tc>
          <w:tcPr>
            <w:tcW w:w="4896" w:type="dxa"/>
            <w:shd w:val="clear" w:color="auto" w:fill="auto"/>
          </w:tcPr>
          <w:p w14:paraId="6BCCC68B" w14:textId="77777777" w:rsidR="005537F4" w:rsidRDefault="005537F4" w:rsidP="00E83F6B">
            <w:r>
              <w:br/>
              <w:t>…………………………………………………</w:t>
            </w:r>
          </w:p>
        </w:tc>
      </w:tr>
      <w:tr w:rsidR="005537F4" w14:paraId="028B8212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0760A478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GEBOORTEDATUM:</w:t>
            </w:r>
          </w:p>
        </w:tc>
        <w:tc>
          <w:tcPr>
            <w:tcW w:w="4896" w:type="dxa"/>
            <w:shd w:val="clear" w:color="auto" w:fill="auto"/>
          </w:tcPr>
          <w:p w14:paraId="21923F1A" w14:textId="77777777" w:rsidR="005537F4" w:rsidRDefault="005537F4" w:rsidP="00E83F6B">
            <w:r>
              <w:br/>
              <w:t>…………………………………</w:t>
            </w:r>
          </w:p>
        </w:tc>
      </w:tr>
      <w:tr w:rsidR="005537F4" w14:paraId="1DACCED7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3D0993CD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OPLEIDING +</w:t>
            </w:r>
            <w:r w:rsidRPr="00127B82">
              <w:rPr>
                <w:b/>
                <w:bCs/>
              </w:rPr>
              <w:br/>
              <w:t>HOEVEELSTE JAAR</w:t>
            </w:r>
            <w:r w:rsidRPr="00127B82">
              <w:rPr>
                <w:b/>
                <w:bCs/>
              </w:rPr>
              <w:br/>
            </w:r>
          </w:p>
        </w:tc>
        <w:tc>
          <w:tcPr>
            <w:tcW w:w="4896" w:type="dxa"/>
            <w:shd w:val="clear" w:color="auto" w:fill="auto"/>
          </w:tcPr>
          <w:p w14:paraId="33780035" w14:textId="77777777" w:rsidR="005537F4" w:rsidRDefault="005537F4" w:rsidP="00E83F6B">
            <w:r>
              <w:br/>
              <w:t>………………………………………………….</w:t>
            </w:r>
          </w:p>
        </w:tc>
      </w:tr>
      <w:tr w:rsidR="005537F4" w14:paraId="12E79D36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0987E2EE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SCHOOL</w:t>
            </w:r>
          </w:p>
        </w:tc>
        <w:tc>
          <w:tcPr>
            <w:tcW w:w="4896" w:type="dxa"/>
            <w:shd w:val="clear" w:color="auto" w:fill="auto"/>
          </w:tcPr>
          <w:p w14:paraId="3D196940" w14:textId="77777777" w:rsidR="005537F4" w:rsidRDefault="005537F4" w:rsidP="00E83F6B">
            <w:r>
              <w:br/>
              <w:t>………………………………………………….</w:t>
            </w:r>
          </w:p>
        </w:tc>
      </w:tr>
      <w:tr w:rsidR="005537F4" w14:paraId="28D90489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5A86D5BD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VISUM?</w:t>
            </w:r>
          </w:p>
        </w:tc>
        <w:tc>
          <w:tcPr>
            <w:tcW w:w="4896" w:type="dxa"/>
            <w:shd w:val="clear" w:color="auto" w:fill="auto"/>
          </w:tcPr>
          <w:p w14:paraId="01C2AB8D" w14:textId="77777777" w:rsidR="005537F4" w:rsidRDefault="005537F4" w:rsidP="00E83F6B">
            <w:r>
              <w:t>JA/NEE (schrappen wat niet past)</w:t>
            </w:r>
          </w:p>
          <w:p w14:paraId="243BE550" w14:textId="77777777" w:rsidR="005537F4" w:rsidRDefault="005537F4" w:rsidP="00E83F6B">
            <w:r>
              <w:t>Zo ja: graag kopie van het visum doormailen</w:t>
            </w:r>
          </w:p>
        </w:tc>
      </w:tr>
      <w:tr w:rsidR="005537F4" w14:paraId="5E6FF321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288FB76A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GRAAG KOPIE EID+BANKKAART VOOR:</w:t>
            </w:r>
          </w:p>
          <w:p w14:paraId="2C7C2777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br/>
              <w:t>- RIJKSREGISTERNUMMER</w:t>
            </w:r>
          </w:p>
          <w:p w14:paraId="3202BE6C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- EID-NUMMER</w:t>
            </w:r>
          </w:p>
          <w:p w14:paraId="2E5005EF" w14:textId="77777777" w:rsidR="005537F4" w:rsidRPr="00127B82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- BANKREKENINGNUMMER</w:t>
            </w:r>
          </w:p>
        </w:tc>
        <w:tc>
          <w:tcPr>
            <w:tcW w:w="4896" w:type="dxa"/>
            <w:shd w:val="clear" w:color="auto" w:fill="auto"/>
          </w:tcPr>
          <w:p w14:paraId="4F006D5A" w14:textId="77777777" w:rsidR="005537F4" w:rsidRDefault="005537F4" w:rsidP="00E83F6B">
            <w:r>
              <w:br/>
            </w:r>
            <w:r>
              <w:br/>
              <w:t>………………………………………</w:t>
            </w:r>
            <w:r>
              <w:br/>
              <w:t>………………………………………</w:t>
            </w:r>
            <w:r>
              <w:br/>
              <w:t>………………………………………</w:t>
            </w:r>
          </w:p>
        </w:tc>
      </w:tr>
      <w:tr w:rsidR="005537F4" w14:paraId="0EDF5E43" w14:textId="77777777" w:rsidTr="00E83F6B">
        <w:trPr>
          <w:trHeight w:val="1009"/>
        </w:trPr>
        <w:tc>
          <w:tcPr>
            <w:tcW w:w="4889" w:type="dxa"/>
            <w:shd w:val="clear" w:color="auto" w:fill="auto"/>
          </w:tcPr>
          <w:p w14:paraId="0CEC0815" w14:textId="77777777" w:rsidR="005537F4" w:rsidRDefault="005537F4" w:rsidP="00E83F6B">
            <w:pPr>
              <w:rPr>
                <w:b/>
                <w:bCs/>
              </w:rPr>
            </w:pPr>
            <w:r w:rsidRPr="00127B82">
              <w:rPr>
                <w:b/>
                <w:bCs/>
              </w:rPr>
              <w:t>EXTRA INFORMATIE</w:t>
            </w:r>
          </w:p>
          <w:p w14:paraId="07CF263D" w14:textId="2565849F" w:rsidR="00786F08" w:rsidRPr="00127B82" w:rsidRDefault="00786F08" w:rsidP="00E83F6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Bv. beschikbare periode om te werken? </w:t>
            </w:r>
          </w:p>
        </w:tc>
        <w:tc>
          <w:tcPr>
            <w:tcW w:w="4896" w:type="dxa"/>
            <w:shd w:val="clear" w:color="auto" w:fill="auto"/>
          </w:tcPr>
          <w:p w14:paraId="30FA9F31" w14:textId="77777777" w:rsidR="005537F4" w:rsidRDefault="005537F4" w:rsidP="00E83F6B">
            <w:r>
              <w:br/>
              <w:t>………………………………………………..</w:t>
            </w:r>
            <w:r>
              <w:br/>
              <w:t>………………………………………………..</w:t>
            </w:r>
          </w:p>
          <w:p w14:paraId="19B9FB03" w14:textId="77777777" w:rsidR="005537F4" w:rsidRDefault="005537F4" w:rsidP="00E83F6B">
            <w:r>
              <w:t>………………………………………………..</w:t>
            </w:r>
          </w:p>
        </w:tc>
      </w:tr>
    </w:tbl>
    <w:p w14:paraId="6DBD1520" w14:textId="77777777" w:rsidR="00E37405" w:rsidRDefault="00E37405" w:rsidP="00E37405">
      <w:pPr>
        <w:tabs>
          <w:tab w:val="left" w:pos="285"/>
        </w:tabs>
        <w:rPr>
          <w:rFonts w:ascii="Montserrat" w:hAnsi="Montserrat"/>
          <w:color w:val="171717" w:themeColor="background2" w:themeShade="1A"/>
          <w:sz w:val="28"/>
          <w:szCs w:val="28"/>
          <w:lang w:val="nl-BE"/>
        </w:rPr>
      </w:pPr>
    </w:p>
    <w:p w14:paraId="0B8DF113" w14:textId="0386B47F" w:rsidR="00980B48" w:rsidRPr="00E37405" w:rsidRDefault="00E37405" w:rsidP="00E37405">
      <w:pPr>
        <w:tabs>
          <w:tab w:val="left" w:pos="285"/>
        </w:tabs>
        <w:rPr>
          <w:color w:val="171717" w:themeColor="background2" w:themeShade="1A"/>
          <w:sz w:val="28"/>
          <w:szCs w:val="28"/>
          <w:lang w:val="nl-BE"/>
        </w:rPr>
      </w:pPr>
      <w:r w:rsidRPr="00E37405">
        <w:rPr>
          <w:color w:val="171717" w:themeColor="background2" w:themeShade="1A"/>
          <w:sz w:val="28"/>
          <w:szCs w:val="28"/>
          <w:lang w:val="nl-BE"/>
        </w:rPr>
        <w:t xml:space="preserve">Vul </w:t>
      </w:r>
      <w:r>
        <w:rPr>
          <w:color w:val="171717" w:themeColor="background2" w:themeShade="1A"/>
          <w:sz w:val="28"/>
          <w:szCs w:val="28"/>
          <w:lang w:val="nl-BE"/>
        </w:rPr>
        <w:t>bovenstaand</w:t>
      </w:r>
      <w:r w:rsidRPr="00E37405">
        <w:rPr>
          <w:color w:val="171717" w:themeColor="background2" w:themeShade="1A"/>
          <w:sz w:val="28"/>
          <w:szCs w:val="28"/>
          <w:lang w:val="nl-BE"/>
        </w:rPr>
        <w:t xml:space="preserve"> formulier in en stuur dit door naar bouchra.azami@degavermeersen.be</w:t>
      </w:r>
    </w:p>
    <w:p w14:paraId="5F6620CB" w14:textId="77777777" w:rsidR="002211CB" w:rsidRPr="002211CB" w:rsidRDefault="002211CB" w:rsidP="002211CB">
      <w:pPr>
        <w:tabs>
          <w:tab w:val="left" w:pos="945"/>
        </w:tabs>
        <w:rPr>
          <w:rFonts w:ascii="Montserrat" w:hAnsi="Montserrat"/>
          <w:sz w:val="40"/>
          <w:szCs w:val="40"/>
          <w:lang w:val="nl-BE"/>
        </w:rPr>
      </w:pPr>
    </w:p>
    <w:sectPr w:rsidR="002211CB" w:rsidRPr="002211CB" w:rsidSect="005537F4">
      <w:headerReference w:type="even" r:id="rId7"/>
      <w:headerReference w:type="default" r:id="rId8"/>
      <w:pgSz w:w="11900" w:h="16840"/>
      <w:pgMar w:top="1418" w:right="709" w:bottom="1418" w:left="709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0706B" w14:textId="77777777" w:rsidR="005537F4" w:rsidRDefault="005537F4" w:rsidP="00565F10">
      <w:r>
        <w:separator/>
      </w:r>
    </w:p>
  </w:endnote>
  <w:endnote w:type="continuationSeparator" w:id="0">
    <w:p w14:paraId="7913F1F8" w14:textId="77777777" w:rsidR="005537F4" w:rsidRDefault="005537F4" w:rsidP="0056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8576C" w14:textId="77777777" w:rsidR="005537F4" w:rsidRDefault="005537F4" w:rsidP="00565F10">
      <w:r>
        <w:separator/>
      </w:r>
    </w:p>
  </w:footnote>
  <w:footnote w:type="continuationSeparator" w:id="0">
    <w:p w14:paraId="05D5A203" w14:textId="77777777" w:rsidR="005537F4" w:rsidRDefault="005537F4" w:rsidP="00565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CCB43" w14:textId="77777777" w:rsidR="00191A2D" w:rsidRDefault="00E37405">
    <w:pPr>
      <w:pStyle w:val="Koptekst"/>
    </w:pPr>
    <w:r>
      <w:rPr>
        <w:noProof/>
      </w:rPr>
      <w:pict w14:anchorId="7D1ED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0;margin-top:0;width:488.25pt;height:325.5pt;z-index:-251658240;mso-position-horizontal:center;mso-position-horizontal-relative:margin;mso-position-vertical:center;mso-position-vertical-relative:margin" o:allowincell="f">
          <v:imagedata r:id="rId1" o:title="WZC Deerlijk sfeerfoto's-86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B6FCD" w14:textId="77777777" w:rsidR="00565F10" w:rsidRDefault="00565F1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 wp14:anchorId="2255EACB" wp14:editId="551D2245">
          <wp:simplePos x="0" y="0"/>
          <wp:positionH relativeFrom="page">
            <wp:posOffset>0</wp:posOffset>
          </wp:positionH>
          <wp:positionV relativeFrom="page">
            <wp:posOffset>6346</wp:posOffset>
          </wp:positionV>
          <wp:extent cx="7551018" cy="10672951"/>
          <wp:effectExtent l="0" t="0" r="5715" b="0"/>
          <wp:wrapNone/>
          <wp:docPr id="241781834" name="Afbeelding 241781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219107" name="Afbeelding 1640219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018" cy="10672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AA1"/>
    <w:multiLevelType w:val="hybridMultilevel"/>
    <w:tmpl w:val="466270F8"/>
    <w:lvl w:ilvl="0" w:tplc="04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3E054D"/>
    <w:multiLevelType w:val="hybridMultilevel"/>
    <w:tmpl w:val="216C7166"/>
    <w:lvl w:ilvl="0" w:tplc="04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FA61B9"/>
    <w:multiLevelType w:val="multilevel"/>
    <w:tmpl w:val="0413001D"/>
    <w:styleLink w:val="GavermeersenLijsten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4C3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9739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D3E66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87C32EF"/>
    <w:multiLevelType w:val="hybridMultilevel"/>
    <w:tmpl w:val="5B229F14"/>
    <w:lvl w:ilvl="0" w:tplc="04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D482F16"/>
    <w:multiLevelType w:val="hybridMultilevel"/>
    <w:tmpl w:val="19CC1786"/>
    <w:lvl w:ilvl="0" w:tplc="041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7F4"/>
    <w:rsid w:val="00035952"/>
    <w:rsid w:val="00035ACF"/>
    <w:rsid w:val="000412E7"/>
    <w:rsid w:val="000B2A01"/>
    <w:rsid w:val="00191A2D"/>
    <w:rsid w:val="002211CB"/>
    <w:rsid w:val="002B745E"/>
    <w:rsid w:val="002C7D92"/>
    <w:rsid w:val="002E72D1"/>
    <w:rsid w:val="003342D5"/>
    <w:rsid w:val="00344112"/>
    <w:rsid w:val="003E0D63"/>
    <w:rsid w:val="004977C2"/>
    <w:rsid w:val="00533E38"/>
    <w:rsid w:val="00537CBA"/>
    <w:rsid w:val="005537F4"/>
    <w:rsid w:val="00565F10"/>
    <w:rsid w:val="005B6F48"/>
    <w:rsid w:val="005D590A"/>
    <w:rsid w:val="006A1BB0"/>
    <w:rsid w:val="006D2F78"/>
    <w:rsid w:val="007019C7"/>
    <w:rsid w:val="00741CD1"/>
    <w:rsid w:val="00786F08"/>
    <w:rsid w:val="007C2FBC"/>
    <w:rsid w:val="00820671"/>
    <w:rsid w:val="009115CE"/>
    <w:rsid w:val="00980B48"/>
    <w:rsid w:val="00A427BB"/>
    <w:rsid w:val="00AB6B39"/>
    <w:rsid w:val="00AD392B"/>
    <w:rsid w:val="00B80F04"/>
    <w:rsid w:val="00BB27DE"/>
    <w:rsid w:val="00C477C9"/>
    <w:rsid w:val="00C47C57"/>
    <w:rsid w:val="00C629BD"/>
    <w:rsid w:val="00C865F6"/>
    <w:rsid w:val="00D02D60"/>
    <w:rsid w:val="00E37405"/>
    <w:rsid w:val="00E66023"/>
    <w:rsid w:val="00E8168C"/>
    <w:rsid w:val="00EA2E49"/>
    <w:rsid w:val="00EF158C"/>
    <w:rsid w:val="00F9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F3B8B"/>
  <w15:docId w15:val="{90422478-2DD1-44FA-BFAA-8B18A272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5537F4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2B745E"/>
    <w:pPr>
      <w:keepNext/>
      <w:keepLines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65F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565F10"/>
  </w:style>
  <w:style w:type="paragraph" w:styleId="Voettekst">
    <w:name w:val="footer"/>
    <w:basedOn w:val="Standaard"/>
    <w:link w:val="VoettekstChar"/>
    <w:uiPriority w:val="99"/>
    <w:unhideWhenUsed/>
    <w:rsid w:val="00565F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5F10"/>
  </w:style>
  <w:style w:type="character" w:customStyle="1" w:styleId="Kop1Char">
    <w:name w:val="Kop 1 Char"/>
    <w:basedOn w:val="Standaardalinea-lettertype"/>
    <w:link w:val="Kop1"/>
    <w:uiPriority w:val="9"/>
    <w:rsid w:val="002B74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Gavermeersentekst">
    <w:name w:val="Gavermeersen tekst"/>
    <w:basedOn w:val="Standaard"/>
    <w:qFormat/>
    <w:rsid w:val="00C629BD"/>
    <w:pPr>
      <w:ind w:left="567"/>
    </w:pPr>
    <w:rPr>
      <w:rFonts w:ascii="Montserrat" w:eastAsiaTheme="minorHAnsi" w:hAnsi="Montserrat" w:cstheme="minorBidi"/>
      <w:noProof/>
      <w:color w:val="171717" w:themeColor="background2" w:themeShade="1A"/>
      <w:sz w:val="18"/>
      <w:szCs w:val="18"/>
      <w:lang w:val="nl-BE" w:eastAsia="en-US"/>
    </w:rPr>
  </w:style>
  <w:style w:type="paragraph" w:styleId="Lijstalinea">
    <w:name w:val="List Paragraph"/>
    <w:basedOn w:val="Standaard"/>
    <w:uiPriority w:val="34"/>
    <w:qFormat/>
    <w:rsid w:val="00C477C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Stijl1">
    <w:name w:val="Stijl1"/>
    <w:basedOn w:val="Gavermeersentekst"/>
    <w:qFormat/>
    <w:rsid w:val="00C477C9"/>
  </w:style>
  <w:style w:type="numbering" w:customStyle="1" w:styleId="GavermeersenLijsten">
    <w:name w:val="Gavermeersen Lijsten"/>
    <w:basedOn w:val="Geenlijst"/>
    <w:uiPriority w:val="99"/>
    <w:rsid w:val="00EF158C"/>
    <w:pPr>
      <w:numPr>
        <w:numId w:val="5"/>
      </w:numPr>
    </w:pPr>
  </w:style>
  <w:style w:type="paragraph" w:customStyle="1" w:styleId="Default">
    <w:name w:val="Default"/>
    <w:rsid w:val="00D02D60"/>
    <w:pPr>
      <w:autoSpaceDE w:val="0"/>
      <w:autoSpaceDN w:val="0"/>
      <w:adjustRightInd w:val="0"/>
    </w:pPr>
    <w:rPr>
      <w:rFonts w:ascii="Calibri" w:hAnsi="Calibri" w:cs="Calibri"/>
      <w:color w:val="00000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9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4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0227799">
              <w:marLeft w:val="0"/>
              <w:marRight w:val="0"/>
              <w:marTop w:val="24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87151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18537005">
              <w:marLeft w:val="0"/>
              <w:marRight w:val="0"/>
              <w:marTop w:val="24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377103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6926501">
              <w:marLeft w:val="0"/>
              <w:marRight w:val="0"/>
              <w:marTop w:val="24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2123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9981059">
              <w:marLeft w:val="0"/>
              <w:marRight w:val="0"/>
              <w:marTop w:val="24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756636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38621177">
              <w:marLeft w:val="0"/>
              <w:marRight w:val="0"/>
              <w:marTop w:val="240"/>
              <w:marBottom w:val="24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2%20Communicatie\Sjablonen\blanco%20sjabloon%20Gavermeersen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blanco sjabloon Gavermeersen</Template>
  <TotalTime>3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Insen De Laere</dc:creator>
  <cp:keywords/>
  <dc:description/>
  <cp:lastModifiedBy>Bieke Vanderbeken</cp:lastModifiedBy>
  <cp:revision>3</cp:revision>
  <cp:lastPrinted>2023-11-13T13:14:00Z</cp:lastPrinted>
  <dcterms:created xsi:type="dcterms:W3CDTF">2024-01-22T08:51:00Z</dcterms:created>
  <dcterms:modified xsi:type="dcterms:W3CDTF">2024-04-22T06:05:00Z</dcterms:modified>
</cp:coreProperties>
</file>